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BA" w:rsidRPr="00374D8A" w:rsidRDefault="00F27DBA" w:rsidP="007F7C91">
      <w:pPr>
        <w:spacing w:line="360" w:lineRule="auto"/>
        <w:jc w:val="center"/>
        <w:rPr>
          <w:rFonts w:cs="David" w:hint="cs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CD2142" w:rsidRPr="00374D8A" w:rsidRDefault="00CD2142" w:rsidP="00CD2142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74D8A">
        <w:rPr>
          <w:rFonts w:cs="David" w:hint="cs"/>
          <w:b/>
          <w:bCs/>
          <w:sz w:val="32"/>
          <w:szCs w:val="32"/>
          <w:u w:val="single"/>
          <w:rtl/>
        </w:rPr>
        <w:t>הודעה בדבר כוונה ל</w:t>
      </w:r>
      <w:r w:rsidR="002C1813" w:rsidRPr="00374D8A">
        <w:rPr>
          <w:rFonts w:cs="David" w:hint="cs"/>
          <w:b/>
          <w:bCs/>
          <w:sz w:val="32"/>
          <w:szCs w:val="32"/>
          <w:u w:val="single"/>
          <w:rtl/>
        </w:rPr>
        <w:t xml:space="preserve">הרחבת </w:t>
      </w:r>
      <w:r w:rsidRPr="00374D8A">
        <w:rPr>
          <w:rFonts w:cs="David" w:hint="cs"/>
          <w:b/>
          <w:bCs/>
          <w:sz w:val="32"/>
          <w:szCs w:val="32"/>
          <w:u w:val="single"/>
          <w:rtl/>
        </w:rPr>
        <w:t>התקשרות עם ספק במיזם משותף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sz w:val="4"/>
          <w:szCs w:val="4"/>
          <w:u w:val="single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cs="David"/>
          <w:u w:val="single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 w:rsidRPr="00374D8A">
        <w:rPr>
          <w:rFonts w:ascii="Arial" w:hAnsi="Arial" w:cs="David"/>
          <w:b/>
          <w:bCs/>
          <w:szCs w:val="24"/>
          <w:u w:val="single"/>
          <w:rtl/>
        </w:rPr>
        <w:t>הצעה לפרסום באינטרנט</w:t>
      </w:r>
    </w:p>
    <w:p w:rsidR="00CD2142" w:rsidRPr="00374D8A" w:rsidRDefault="00CD2142" w:rsidP="007A01C6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הודעה בדבר כוונה להתקשרות עם ספק במיזם משותף .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משרד החינוך מעוניין להתקשר עם </w:t>
      </w:r>
      <w:r w:rsidRPr="00374D8A">
        <w:rPr>
          <w:rFonts w:ascii="Arial" w:hAnsi="Arial" w:cs="David"/>
          <w:b/>
          <w:bCs/>
          <w:szCs w:val="24"/>
          <w:u w:val="single"/>
          <w:rtl/>
        </w:rPr>
        <w:t>מכון שלום הרטמן</w:t>
      </w:r>
      <w:r w:rsidRPr="00374D8A">
        <w:rPr>
          <w:rFonts w:ascii="Arial" w:hAnsi="Arial" w:cs="David"/>
          <w:szCs w:val="24"/>
          <w:rtl/>
        </w:rPr>
        <w:t xml:space="preserve">   511021156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לצורך ביצוע תכנית בארי .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szCs w:val="24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cs="David"/>
          <w:szCs w:val="24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b/>
          <w:bCs/>
          <w:szCs w:val="24"/>
          <w:u w:val="single"/>
          <w:rtl/>
        </w:rPr>
        <w:t>מטרת  התוכנית</w:t>
      </w:r>
      <w:r w:rsidRPr="00374D8A">
        <w:rPr>
          <w:rFonts w:ascii="Arial" w:hAnsi="Arial" w:cs="David"/>
          <w:szCs w:val="24"/>
          <w:rtl/>
        </w:rPr>
        <w:t xml:space="preserve"> 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משרד החינוך מבקש להתקשר עם מכון שלום הרטמן לביצוע תוכנית "בארי" העוסקת בקידום לימודי היהדות והציונות בבתי הספר העל יסודיים</w:t>
      </w:r>
      <w:r w:rsidRPr="00374D8A">
        <w:rPr>
          <w:rFonts w:ascii="Arial" w:hAnsi="Arial" w:cs="David" w:hint="cs"/>
          <w:szCs w:val="24"/>
          <w:rtl/>
        </w:rPr>
        <w:t xml:space="preserve"> (כיתות ז' </w:t>
      </w:r>
      <w:r w:rsidRPr="00374D8A">
        <w:rPr>
          <w:rFonts w:ascii="Arial" w:hAnsi="Arial" w:cs="David"/>
          <w:szCs w:val="24"/>
          <w:rtl/>
        </w:rPr>
        <w:t>–</w:t>
      </w:r>
      <w:r w:rsidRPr="00374D8A">
        <w:rPr>
          <w:rFonts w:ascii="Arial" w:hAnsi="Arial" w:cs="David" w:hint="cs"/>
          <w:szCs w:val="24"/>
          <w:rtl/>
        </w:rPr>
        <w:t xml:space="preserve"> י'ב)</w:t>
      </w:r>
      <w:r w:rsidRPr="00374D8A">
        <w:rPr>
          <w:rFonts w:ascii="Arial" w:hAnsi="Arial" w:cs="David"/>
          <w:szCs w:val="24"/>
          <w:rtl/>
        </w:rPr>
        <w:t xml:space="preserve"> בחינוך הממלכתי ובאורח החיים בהם</w:t>
      </w:r>
      <w:r w:rsidRPr="00374D8A">
        <w:rPr>
          <w:rFonts w:ascii="Arial" w:hAnsi="Arial" w:cs="David" w:hint="cs"/>
          <w:szCs w:val="24"/>
          <w:rtl/>
        </w:rPr>
        <w:t>, העשרה והעמקה בנושאים מתוך תכנית הלימודים תוך התייחסות לתהליכים אקטואליים מתוך חיי היום יום הרלוונטיים במטרה לייצר אדם-אזרח ערכי, פעיל ומתעניין.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color w:val="000000"/>
          <w:szCs w:val="24"/>
          <w:rtl/>
        </w:rPr>
        <w:t xml:space="preserve">התוכנית מושתתת על מודל חינוכי רב-תחומי אשר שם לו למטרה לעצב </w:t>
      </w:r>
      <w:r w:rsidRPr="00374D8A">
        <w:rPr>
          <w:rFonts w:ascii="Arial" w:hAnsi="Arial" w:cs="David" w:hint="cs"/>
          <w:color w:val="000000"/>
          <w:szCs w:val="24"/>
          <w:rtl/>
        </w:rPr>
        <w:t>ולהטמיע ב</w:t>
      </w:r>
      <w:r w:rsidRPr="00374D8A">
        <w:rPr>
          <w:rFonts w:ascii="Arial" w:hAnsi="Arial" w:cs="David"/>
          <w:color w:val="000000"/>
          <w:szCs w:val="24"/>
          <w:rtl/>
        </w:rPr>
        <w:t xml:space="preserve">בתי ספר על-יסודיים ממלכתיים </w:t>
      </w:r>
      <w:r w:rsidRPr="00374D8A">
        <w:rPr>
          <w:rFonts w:ascii="Arial" w:hAnsi="Arial" w:cs="David" w:hint="cs"/>
          <w:color w:val="000000"/>
          <w:szCs w:val="24"/>
          <w:rtl/>
        </w:rPr>
        <w:t xml:space="preserve">ובסביבתם את ערכי תרבות ישראל </w:t>
      </w:r>
      <w:r w:rsidRPr="00374D8A">
        <w:rPr>
          <w:rFonts w:ascii="Arial" w:hAnsi="Arial" w:cs="David"/>
          <w:color w:val="000000"/>
          <w:szCs w:val="24"/>
          <w:rtl/>
        </w:rPr>
        <w:t>ברוח יהודית פלורליסטית, להעמיק את הידע ותחושת המחויבות של התלמיד לגבי זהותו היהודית-ישראלית</w:t>
      </w:r>
      <w:r w:rsidRPr="00374D8A">
        <w:rPr>
          <w:rFonts w:ascii="Arial" w:hAnsi="Arial" w:cs="David" w:hint="cs"/>
          <w:color w:val="000000"/>
          <w:szCs w:val="24"/>
          <w:rtl/>
        </w:rPr>
        <w:t xml:space="preserve"> ויצירת תרבות בית ספרית המושתתת על התרבות היהודית הפלורליסטית</w:t>
      </w:r>
      <w:r w:rsidRPr="00374D8A">
        <w:rPr>
          <w:rFonts w:cs="David" w:hint="cs"/>
          <w:szCs w:val="24"/>
          <w:rtl/>
        </w:rPr>
        <w:t xml:space="preserve">. 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3853BC" w:rsidRPr="007A01C6" w:rsidRDefault="00CD2142" w:rsidP="003853BC">
      <w:pPr>
        <w:spacing w:line="360" w:lineRule="auto"/>
        <w:ind w:left="26"/>
        <w:rPr>
          <w:rFonts w:ascii="Arial" w:hAnsi="Arial" w:cs="David"/>
          <w:color w:val="000000"/>
          <w:szCs w:val="24"/>
          <w:rtl/>
        </w:rPr>
      </w:pPr>
      <w:r w:rsidRPr="00374D8A">
        <w:rPr>
          <w:rFonts w:ascii="Arial" w:hAnsi="Arial" w:cs="David"/>
          <w:b/>
          <w:bCs/>
          <w:szCs w:val="24"/>
          <w:u w:val="single"/>
          <w:rtl/>
        </w:rPr>
        <w:t>פירוט התוכנית:</w:t>
      </w:r>
      <w:r w:rsidRPr="00374D8A">
        <w:rPr>
          <w:rFonts w:ascii="Arial" w:hAnsi="Arial" w:cs="David"/>
          <w:b/>
          <w:bCs/>
          <w:szCs w:val="24"/>
          <w:u w:val="single"/>
          <w:rtl/>
        </w:rPr>
        <w:br/>
      </w:r>
      <w:r w:rsidR="003853BC" w:rsidRPr="007A01C6">
        <w:rPr>
          <w:rFonts w:ascii="Arial" w:hAnsi="Arial" w:cs="David"/>
          <w:color w:val="000000"/>
          <w:szCs w:val="24"/>
          <w:rtl/>
        </w:rPr>
        <w:t xml:space="preserve">התכנית תופעל ע"י צוות ביה"ס (מנהלים ומורים) בהנחיית צוות בארי ויכלול תגבור בשיעורי </w:t>
      </w:r>
      <w:r w:rsidR="001818C5">
        <w:rPr>
          <w:rFonts w:ascii="Arial" w:hAnsi="Arial" w:cs="David"/>
          <w:color w:val="000000"/>
          <w:szCs w:val="24"/>
          <w:rtl/>
        </w:rPr>
        <w:t>יהדות. התכנית בנויה בהלימה ל</w:t>
      </w:r>
      <w:r w:rsidR="003853BC" w:rsidRPr="007A01C6">
        <w:rPr>
          <w:rFonts w:ascii="Arial" w:hAnsi="Arial" w:cs="David"/>
          <w:color w:val="000000"/>
          <w:szCs w:val="24"/>
          <w:rtl/>
        </w:rPr>
        <w:t>מקצוע</w:t>
      </w:r>
      <w:r w:rsidR="003853BC" w:rsidRPr="007A01C6">
        <w:rPr>
          <w:rFonts w:ascii="Arial" w:hAnsi="Arial" w:cs="David" w:hint="cs"/>
          <w:color w:val="000000"/>
          <w:szCs w:val="24"/>
          <w:rtl/>
        </w:rPr>
        <w:t>ות</w:t>
      </w:r>
      <w:r w:rsidR="003853BC" w:rsidRPr="007A01C6">
        <w:rPr>
          <w:rFonts w:ascii="Arial" w:hAnsi="Arial" w:cs="David"/>
          <w:color w:val="000000"/>
          <w:szCs w:val="24"/>
          <w:rtl/>
        </w:rPr>
        <w:t xml:space="preserve"> תרבות </w:t>
      </w:r>
      <w:r w:rsidR="001818C5">
        <w:rPr>
          <w:rFonts w:ascii="Arial" w:hAnsi="Arial" w:cs="David" w:hint="cs"/>
          <w:color w:val="000000"/>
          <w:szCs w:val="24"/>
          <w:rtl/>
        </w:rPr>
        <w:t>יהודית-</w:t>
      </w:r>
      <w:r w:rsidR="001818C5">
        <w:rPr>
          <w:rFonts w:ascii="Arial" w:hAnsi="Arial" w:cs="David"/>
          <w:color w:val="000000"/>
          <w:szCs w:val="24"/>
          <w:rtl/>
        </w:rPr>
        <w:t>ישראל</w:t>
      </w:r>
      <w:r w:rsidR="001818C5">
        <w:rPr>
          <w:rFonts w:ascii="Arial" w:hAnsi="Arial" w:cs="David" w:hint="cs"/>
          <w:color w:val="000000"/>
          <w:szCs w:val="24"/>
          <w:rtl/>
        </w:rPr>
        <w:t>ית</w:t>
      </w:r>
      <w:r w:rsidR="003853BC" w:rsidRPr="007A01C6">
        <w:rPr>
          <w:rFonts w:ascii="Arial" w:hAnsi="Arial" w:cs="David" w:hint="cs"/>
          <w:color w:val="000000"/>
          <w:szCs w:val="24"/>
          <w:rtl/>
        </w:rPr>
        <w:t>, מחשבת ישראל ותושב"ע.</w:t>
      </w:r>
    </w:p>
    <w:p w:rsidR="0065587C" w:rsidRPr="00374D8A" w:rsidRDefault="0065587C" w:rsidP="00197F1E">
      <w:pPr>
        <w:spacing w:line="360" w:lineRule="auto"/>
        <w:ind w:left="26"/>
        <w:rPr>
          <w:rFonts w:ascii="Arial" w:hAnsi="Arial"/>
          <w:color w:val="000000"/>
          <w:szCs w:val="24"/>
        </w:rPr>
      </w:pPr>
      <w:r w:rsidRPr="00374D8A">
        <w:rPr>
          <w:rFonts w:ascii="Arial" w:hAnsi="Arial" w:cs="David" w:hint="cs"/>
          <w:b/>
          <w:bCs/>
          <w:szCs w:val="24"/>
          <w:u w:val="single"/>
          <w:rtl/>
        </w:rPr>
        <w:t>התכנית</w:t>
      </w:r>
      <w:r w:rsidR="00197F1E">
        <w:rPr>
          <w:rFonts w:ascii="Arial" w:hAnsi="Arial" w:cs="David" w:hint="cs"/>
          <w:b/>
          <w:bCs/>
          <w:szCs w:val="24"/>
          <w:u w:val="single"/>
          <w:rtl/>
        </w:rPr>
        <w:t xml:space="preserve"> תכלול</w:t>
      </w:r>
      <w:r w:rsidRPr="00374D8A">
        <w:rPr>
          <w:rFonts w:ascii="Arial" w:hAnsi="Arial" w:cs="David" w:hint="cs"/>
          <w:b/>
          <w:bCs/>
          <w:szCs w:val="24"/>
          <w:u w:val="single"/>
          <w:rtl/>
        </w:rPr>
        <w:t>:</w:t>
      </w:r>
    </w:p>
    <w:p w:rsidR="00CD2142" w:rsidRPr="00374D8A" w:rsidRDefault="00CD2142" w:rsidP="00CD2142">
      <w:pPr>
        <w:spacing w:line="360" w:lineRule="auto"/>
        <w:ind w:right="-720"/>
        <w:rPr>
          <w:rFonts w:cs="David"/>
          <w:szCs w:val="24"/>
          <w:rtl/>
        </w:rPr>
      </w:pP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הכשרת מנהלי בתי ספר בה ילמדו 15-20 מנהלים בתכנית שנתית הכוללת יום לימודים פעם בשבועיים (14 ימי לימודים בשנה)</w:t>
      </w:r>
    </w:p>
    <w:p w:rsidR="00CD2142" w:rsidRPr="00374D8A" w:rsidRDefault="00CD2142" w:rsidP="007A01C6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בתי ספר משתתפים: </w:t>
      </w:r>
      <w:r w:rsidR="007A01C6">
        <w:rPr>
          <w:rFonts w:cs="David" w:hint="cs"/>
          <w:szCs w:val="24"/>
          <w:rtl/>
        </w:rPr>
        <w:t>125</w:t>
      </w:r>
      <w:r w:rsidRPr="00374D8A">
        <w:rPr>
          <w:rFonts w:cs="David" w:hint="cs"/>
          <w:szCs w:val="24"/>
          <w:rtl/>
        </w:rPr>
        <w:t xml:space="preserve"> בתי"ס ממלכתיים על-יסודיים, ברחבי הארץ.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כיתות משתתפות: כיתות ז'-י'ב אשר ישתלבו בצורה הדרגתית במהלך תלת שנתי.</w:t>
      </w:r>
    </w:p>
    <w:p w:rsidR="00CD2142" w:rsidRPr="00374D8A" w:rsidRDefault="00CD2142" w:rsidP="006E2F96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מימון שעות שבועיות ל-46 בתי ספר מתקדמים</w:t>
      </w:r>
      <w:r w:rsidR="003853BC" w:rsidRPr="00374D8A">
        <w:rPr>
          <w:rFonts w:cs="David" w:hint="cs"/>
          <w:szCs w:val="24"/>
          <w:rtl/>
        </w:rPr>
        <w:t xml:space="preserve"> (סה"כ 3</w:t>
      </w:r>
      <w:r w:rsidR="006E2F96">
        <w:rPr>
          <w:rFonts w:cs="David" w:hint="cs"/>
          <w:szCs w:val="24"/>
          <w:rtl/>
        </w:rPr>
        <w:t>1</w:t>
      </w:r>
      <w:r w:rsidR="003853BC" w:rsidRPr="00374D8A">
        <w:rPr>
          <w:rFonts w:cs="David" w:hint="cs"/>
          <w:szCs w:val="24"/>
          <w:rtl/>
        </w:rPr>
        <w:t>5 ש"ש)</w:t>
      </w:r>
      <w:r w:rsidRPr="00374D8A">
        <w:rPr>
          <w:rFonts w:cs="David" w:hint="cs"/>
          <w:szCs w:val="24"/>
          <w:rtl/>
        </w:rPr>
        <w:t xml:space="preserve"> לצורך: </w:t>
      </w:r>
    </w:p>
    <w:p w:rsidR="00CD2142" w:rsidRPr="00374D8A" w:rsidRDefault="000B27C9" w:rsidP="00ED61C1">
      <w:pPr>
        <w:numPr>
          <w:ilvl w:val="0"/>
          <w:numId w:val="6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1-2</w:t>
      </w:r>
      <w:r w:rsidR="00CD2142" w:rsidRPr="00374D8A">
        <w:rPr>
          <w:rFonts w:cs="David" w:hint="cs"/>
          <w:szCs w:val="24"/>
          <w:rtl/>
        </w:rPr>
        <w:t xml:space="preserve"> ש"ש למינוי רכז בתחום היהדות לחטה"ב לתחום הפורמאלי והבלתי פורמאלי בביה"ס</w:t>
      </w:r>
    </w:p>
    <w:p w:rsidR="00CD2142" w:rsidRPr="00374D8A" w:rsidRDefault="00CD2142" w:rsidP="00ED61C1">
      <w:pPr>
        <w:numPr>
          <w:ilvl w:val="0"/>
          <w:numId w:val="6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1-2 ש"ש למינוי רכז בתחום היהדות לחטה"ע לתחום הפורמאלי והבלתי פורמאלי בביה"ס</w:t>
      </w:r>
    </w:p>
    <w:p w:rsidR="00CD2142" w:rsidRPr="00374D8A" w:rsidRDefault="00CD2142" w:rsidP="00F13331">
      <w:pPr>
        <w:numPr>
          <w:ilvl w:val="0"/>
          <w:numId w:val="6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1-2 ש"ש לכיתה  בשכבה </w:t>
      </w:r>
      <w:r w:rsidR="00F13331">
        <w:rPr>
          <w:rFonts w:cs="David" w:hint="cs"/>
          <w:szCs w:val="24"/>
          <w:rtl/>
        </w:rPr>
        <w:t>ז'-י'</w:t>
      </w:r>
      <w:r w:rsidRPr="00374D8A">
        <w:rPr>
          <w:rFonts w:cs="David" w:hint="cs"/>
          <w:szCs w:val="24"/>
          <w:rtl/>
        </w:rPr>
        <w:t xml:space="preserve"> ליצירת רצף למודי בין כיתות ז'-י' </w:t>
      </w:r>
    </w:p>
    <w:p w:rsidR="007A01C6" w:rsidRPr="00374D8A" w:rsidRDefault="007A01C6" w:rsidP="007A01C6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הנחיה של חצי יום עד יום בשבועיים של מנחה מקצועי מטעם מכון הרטמן למורים בבתיה"ס בנושאים הבאים:</w:t>
      </w:r>
    </w:p>
    <w:p w:rsidR="007A01C6" w:rsidRPr="00374D8A" w:rsidRDefault="007A01C6" w:rsidP="007A01C6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מורים שמלמדים תרבות </w:t>
      </w:r>
      <w:r w:rsidR="001818C5">
        <w:rPr>
          <w:rFonts w:cs="David" w:hint="cs"/>
          <w:szCs w:val="24"/>
          <w:rtl/>
        </w:rPr>
        <w:t>יהודית-ישראלית</w:t>
      </w:r>
      <w:r w:rsidRPr="00374D8A">
        <w:rPr>
          <w:rFonts w:cs="David" w:hint="cs"/>
          <w:szCs w:val="24"/>
          <w:rtl/>
        </w:rPr>
        <w:t xml:space="preserve"> בחטה"ב </w:t>
      </w:r>
    </w:p>
    <w:p w:rsidR="007A01C6" w:rsidRPr="00374D8A" w:rsidRDefault="001818C5" w:rsidP="007A01C6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מורים שמלמדים </w:t>
      </w:r>
      <w:r w:rsidR="007A01C6" w:rsidRPr="00374D8A">
        <w:rPr>
          <w:rFonts w:cs="David" w:hint="cs"/>
          <w:szCs w:val="24"/>
          <w:rtl/>
        </w:rPr>
        <w:t>מחשבת ישראל או תושב"ע בחטה"ע ופיתוח עבודות גמר.</w:t>
      </w:r>
    </w:p>
    <w:p w:rsidR="007A01C6" w:rsidRPr="00374D8A" w:rsidRDefault="007A01C6" w:rsidP="007A01C6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פעילות בית מדרש-הורים, מורים ותלמידים</w:t>
      </w:r>
    </w:p>
    <w:p w:rsidR="007A01C6" w:rsidRPr="00374D8A" w:rsidRDefault="007A01C6" w:rsidP="007A01C6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חדר מורים לומד</w:t>
      </w:r>
    </w:p>
    <w:p w:rsidR="00CD2142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 ימי עיון למנהלים ומורים להעשרה, היכרות והעמקה בתכניות הלימודים.</w:t>
      </w:r>
    </w:p>
    <w:p w:rsidR="007A01C6" w:rsidRPr="00374D8A" w:rsidRDefault="007A01C6" w:rsidP="007A01C6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ימי עיון לחדרי מורים המגיעים מבתיה"ס המשתתפים בתכנית להרחבת ההיכרות עם התחום לכלל חדר המורים.</w:t>
      </w:r>
    </w:p>
    <w:p w:rsidR="00CD2142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השתלמויות עירוניות למורים מובילים בתחומי היהדות להמשך העמקה, שיפור יכולות ההוראה ויצירת שיתופי פעולה עירוניים בתחום.</w:t>
      </w:r>
    </w:p>
    <w:p w:rsidR="007A01C6" w:rsidRPr="00374D8A" w:rsidRDefault="007A01C6" w:rsidP="007A01C6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ימי עיון למנחים בתכנית להעמקה ושיפור יכולות הנחיה.</w:t>
      </w:r>
    </w:p>
    <w:p w:rsidR="007A01C6" w:rsidRPr="00374D8A" w:rsidRDefault="007A01C6" w:rsidP="007A01C6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lastRenderedPageBreak/>
        <w:t>השתלמות למנהלים באגפי חינוך ברשויות מקומיות</w:t>
      </w:r>
    </w:p>
    <w:p w:rsidR="00CD2142" w:rsidRPr="00374D8A" w:rsidRDefault="00CD2142" w:rsidP="00ED61C1">
      <w:pPr>
        <w:numPr>
          <w:ilvl w:val="0"/>
          <w:numId w:val="9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פיתוח יישום והדרכה של חומרים בתחום החינוך החוויתי </w:t>
      </w:r>
      <w:r w:rsidRPr="00374D8A">
        <w:rPr>
          <w:rFonts w:cs="David"/>
          <w:szCs w:val="24"/>
          <w:rtl/>
        </w:rPr>
        <w:t>–</w:t>
      </w:r>
      <w:r w:rsidRPr="00374D8A">
        <w:rPr>
          <w:rFonts w:cs="David" w:hint="cs"/>
          <w:szCs w:val="24"/>
          <w:rtl/>
        </w:rPr>
        <w:t xml:space="preserve"> למידה משמעותית. ביניהם- מאגר סרטים ומערכי שיעור סביבם, מערכי שיעור סביב חגי ישראל, מערכים לשיעורי חינוך, סדנאות לטקס קבלת תעודות זהות, סיורים לימודיים, טקסים בית ספריים.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תתבצע תכנית הערכה ע"י ד"ר חגית הכהן וולף מהאוניברסיטה העברית שתבחן את מרכיבי התכנית המצוינים במיזם</w:t>
      </w:r>
    </w:p>
    <w:p w:rsidR="00CD2142" w:rsidRPr="00374D8A" w:rsidRDefault="00CD2142" w:rsidP="00CD2142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CD2142" w:rsidRPr="00374D8A" w:rsidRDefault="00E848F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>
        <w:rPr>
          <w:rFonts w:ascii="Arial" w:hAnsi="Arial" w:cs="David" w:hint="cs"/>
          <w:b/>
          <w:bCs/>
          <w:szCs w:val="24"/>
          <w:u w:val="single"/>
          <w:rtl/>
        </w:rPr>
        <w:t xml:space="preserve">סה"כ </w:t>
      </w:r>
      <w:r w:rsidR="00CD2142" w:rsidRPr="00374D8A">
        <w:rPr>
          <w:rFonts w:ascii="Arial" w:hAnsi="Arial" w:cs="David"/>
          <w:b/>
          <w:bCs/>
          <w:szCs w:val="24"/>
          <w:u w:val="single"/>
          <w:rtl/>
        </w:rPr>
        <w:t>היקף פעילות מתוכנן</w:t>
      </w:r>
    </w:p>
    <w:p w:rsidR="00CD2142" w:rsidRPr="00374D8A" w:rsidRDefault="00CD2142" w:rsidP="00E848FC">
      <w:pPr>
        <w:spacing w:line="360" w:lineRule="auto"/>
        <w:rPr>
          <w:rFonts w:cs="David"/>
          <w:szCs w:val="24"/>
          <w:rtl/>
        </w:rPr>
      </w:pPr>
      <w:r w:rsidRPr="00374D8A">
        <w:rPr>
          <w:rFonts w:cs="David"/>
          <w:szCs w:val="24"/>
          <w:rtl/>
        </w:rPr>
        <w:t xml:space="preserve">התוכנית תופעל ב </w:t>
      </w:r>
      <w:r w:rsidRPr="00374D8A">
        <w:rPr>
          <w:rFonts w:cs="David" w:hint="cs"/>
          <w:szCs w:val="24"/>
          <w:rtl/>
        </w:rPr>
        <w:t>125</w:t>
      </w:r>
      <w:r w:rsidRPr="00374D8A">
        <w:rPr>
          <w:rFonts w:cs="David"/>
          <w:szCs w:val="24"/>
          <w:rtl/>
        </w:rPr>
        <w:t xml:space="preserve"> בתי ספר ממלכתיים בכל רחבי הארץ בכיתות ז'- י'</w:t>
      </w:r>
      <w:r w:rsidRPr="00374D8A">
        <w:rPr>
          <w:rFonts w:cs="David" w:hint="cs"/>
          <w:szCs w:val="24"/>
          <w:rtl/>
        </w:rPr>
        <w:t>ב</w:t>
      </w:r>
      <w:r w:rsidRPr="00374D8A">
        <w:rPr>
          <w:rFonts w:cs="David"/>
          <w:szCs w:val="24"/>
          <w:rtl/>
        </w:rPr>
        <w:t xml:space="preserve"> </w:t>
      </w:r>
      <w:r w:rsidRPr="00374D8A">
        <w:rPr>
          <w:rFonts w:cs="David" w:hint="cs"/>
          <w:szCs w:val="24"/>
          <w:rtl/>
        </w:rPr>
        <w:t xml:space="preserve">אשר </w:t>
      </w:r>
      <w:r w:rsidR="00E848FC">
        <w:rPr>
          <w:rFonts w:cs="David" w:hint="cs"/>
          <w:szCs w:val="24"/>
          <w:rtl/>
        </w:rPr>
        <w:t>נבחרים</w:t>
      </w:r>
      <w:r w:rsidRPr="00374D8A">
        <w:rPr>
          <w:rFonts w:cs="David" w:hint="cs"/>
          <w:szCs w:val="24"/>
          <w:rtl/>
        </w:rPr>
        <w:t xml:space="preserve"> בפריסה גיאוגרפית ארצית מגוונים מבחינה סוציו אקונומית ואשר הצהירו  על רמת מחויבות גבוהה לתכנית כך שגם מנהל בית </w:t>
      </w:r>
      <w:r w:rsidR="00E848FC">
        <w:rPr>
          <w:rFonts w:cs="David" w:hint="cs"/>
          <w:szCs w:val="24"/>
          <w:rtl/>
        </w:rPr>
        <w:t>הספר יתחיי</w:t>
      </w:r>
      <w:r w:rsidR="007A01C6">
        <w:rPr>
          <w:rFonts w:cs="David" w:hint="cs"/>
          <w:szCs w:val="24"/>
          <w:rtl/>
        </w:rPr>
        <w:t>ב לתהליך לימודי מתמשך</w:t>
      </w:r>
      <w:r w:rsidR="00E848FC">
        <w:rPr>
          <w:rFonts w:cs="David" w:hint="cs"/>
          <w:szCs w:val="24"/>
          <w:rtl/>
        </w:rPr>
        <w:t>.</w:t>
      </w:r>
    </w:p>
    <w:p w:rsidR="0065587C" w:rsidRPr="00374D8A" w:rsidRDefault="0065587C" w:rsidP="00CD214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6E2F96" w:rsidRPr="007B7570" w:rsidRDefault="006E2F96" w:rsidP="00CB7419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 w:rsidRPr="007B7570">
        <w:rPr>
          <w:rFonts w:ascii="Arial" w:hAnsi="Arial" w:cs="David"/>
          <w:b/>
          <w:bCs/>
          <w:szCs w:val="24"/>
          <w:rtl/>
        </w:rPr>
        <w:t>תקופת ההתקשרות המתוכננת:</w:t>
      </w:r>
      <w:r w:rsidRPr="007B7570">
        <w:rPr>
          <w:rFonts w:ascii="Arial" w:hAnsi="Arial" w:cs="David"/>
          <w:b/>
          <w:bCs/>
          <w:szCs w:val="24"/>
          <w:u w:val="single"/>
          <w:rtl/>
        </w:rPr>
        <w:t xml:space="preserve"> </w:t>
      </w:r>
      <w:r w:rsidR="00CB7419">
        <w:rPr>
          <w:rFonts w:ascii="Arial" w:hAnsi="Arial" w:cs="David" w:hint="cs"/>
          <w:b/>
          <w:bCs/>
          <w:szCs w:val="24"/>
          <w:u w:val="single"/>
          <w:rtl/>
        </w:rPr>
        <w:t>1.1.16</w:t>
      </w:r>
      <w:r w:rsidRPr="007B7570">
        <w:rPr>
          <w:rFonts w:ascii="Arial" w:hAnsi="Arial" w:cs="David" w:hint="cs"/>
          <w:b/>
          <w:bCs/>
          <w:szCs w:val="24"/>
          <w:u w:val="single"/>
          <w:rtl/>
        </w:rPr>
        <w:t>-31.08.1</w:t>
      </w:r>
      <w:r>
        <w:rPr>
          <w:rFonts w:ascii="Arial" w:hAnsi="Arial" w:cs="David" w:hint="cs"/>
          <w:b/>
          <w:bCs/>
          <w:szCs w:val="24"/>
          <w:u w:val="single"/>
          <w:rtl/>
        </w:rPr>
        <w:t>6</w:t>
      </w:r>
    </w:p>
    <w:p w:rsidR="006E2F96" w:rsidRPr="007B7570" w:rsidRDefault="006E2F96" w:rsidP="006E2F96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6E2F96" w:rsidRPr="007B7570" w:rsidRDefault="006E2F96" w:rsidP="00CB7419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7B7570">
        <w:rPr>
          <w:rFonts w:ascii="Arial" w:hAnsi="Arial" w:cs="David"/>
          <w:b/>
          <w:bCs/>
          <w:szCs w:val="24"/>
          <w:rtl/>
        </w:rPr>
        <w:t>עלות:</w:t>
      </w:r>
      <w:r w:rsidRPr="007B7570">
        <w:rPr>
          <w:rFonts w:ascii="Arial" w:hAnsi="Arial" w:cs="David"/>
          <w:szCs w:val="24"/>
          <w:rtl/>
        </w:rPr>
        <w:t xml:space="preserve"> </w:t>
      </w:r>
      <w:r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="00CB7419">
        <w:rPr>
          <w:rFonts w:ascii="Arial" w:hAnsi="Arial" w:cs="David" w:hint="cs"/>
          <w:b/>
          <w:bCs/>
          <w:szCs w:val="24"/>
          <w:u w:val="single"/>
          <w:rtl/>
        </w:rPr>
        <w:t xml:space="preserve"> 4,969,496 </w:t>
      </w:r>
      <w:r w:rsidRPr="007B7570">
        <w:rPr>
          <w:rFonts w:ascii="Arial" w:hAnsi="Arial" w:cs="David"/>
          <w:b/>
          <w:bCs/>
          <w:szCs w:val="24"/>
          <w:u w:val="single"/>
          <w:rtl/>
        </w:rPr>
        <w:t xml:space="preserve">₪, חלק  המשרד: </w:t>
      </w:r>
      <w:r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="00CB7419">
        <w:rPr>
          <w:rFonts w:ascii="Arial" w:hAnsi="Arial" w:cs="David" w:hint="cs"/>
          <w:b/>
          <w:bCs/>
          <w:szCs w:val="24"/>
          <w:u w:val="single"/>
          <w:rtl/>
        </w:rPr>
        <w:t>2,484,748</w:t>
      </w:r>
      <w:r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Pr="007B7570">
        <w:rPr>
          <w:rFonts w:ascii="Arial" w:hAnsi="Arial" w:cs="David"/>
          <w:b/>
          <w:bCs/>
          <w:szCs w:val="24"/>
          <w:u w:val="single"/>
          <w:rtl/>
        </w:rPr>
        <w:t xml:space="preserve"> ₪, חלק העמותה: </w:t>
      </w:r>
      <w:r w:rsidR="00CB7419">
        <w:rPr>
          <w:rFonts w:ascii="Arial" w:hAnsi="Arial" w:cs="David" w:hint="cs"/>
          <w:b/>
          <w:bCs/>
          <w:szCs w:val="24"/>
          <w:u w:val="single"/>
          <w:rtl/>
        </w:rPr>
        <w:t xml:space="preserve">2,484,748 </w:t>
      </w:r>
      <w:r w:rsidR="00CB7419" w:rsidRPr="007B7570">
        <w:rPr>
          <w:rFonts w:ascii="Arial" w:hAnsi="Arial" w:cs="David"/>
          <w:b/>
          <w:bCs/>
          <w:szCs w:val="24"/>
          <w:u w:val="single"/>
          <w:rtl/>
        </w:rPr>
        <w:t xml:space="preserve"> </w:t>
      </w:r>
      <w:r w:rsidRPr="007B7570">
        <w:rPr>
          <w:rFonts w:ascii="Arial" w:hAnsi="Arial" w:cs="David"/>
          <w:b/>
          <w:bCs/>
          <w:szCs w:val="24"/>
          <w:rtl/>
        </w:rPr>
        <w:t>₪</w:t>
      </w:r>
      <w:r w:rsidRPr="007B7570">
        <w:rPr>
          <w:rFonts w:ascii="Arial" w:hAnsi="Arial" w:cs="David"/>
          <w:szCs w:val="24"/>
          <w:rtl/>
        </w:rPr>
        <w:t xml:space="preserve">  </w:t>
      </w:r>
      <w:r w:rsidRPr="007B7570">
        <w:rPr>
          <w:rFonts w:ascii="Arial" w:hAnsi="Arial" w:cs="David"/>
          <w:szCs w:val="24"/>
          <w:rtl/>
        </w:rPr>
        <w:br/>
      </w:r>
    </w:p>
    <w:p w:rsidR="006E2F96" w:rsidRPr="007B7570" w:rsidRDefault="006E2F96" w:rsidP="00CB3B07">
      <w:pPr>
        <w:spacing w:line="360" w:lineRule="auto"/>
        <w:jc w:val="both"/>
        <w:rPr>
          <w:rFonts w:ascii="Arial" w:hAnsi="Arial" w:cs="David"/>
          <w:b/>
          <w:bCs/>
          <w:szCs w:val="24"/>
          <w:rtl/>
        </w:rPr>
      </w:pPr>
      <w:r w:rsidRPr="00266A80">
        <w:rPr>
          <w:rFonts w:ascii="Arial" w:hAnsi="Arial" w:cs="David"/>
          <w:b/>
          <w:bCs/>
          <w:szCs w:val="24"/>
          <w:rtl/>
        </w:rPr>
        <w:t>למשרד שמורה האופציה להאריך את ההת</w:t>
      </w:r>
      <w:r w:rsidR="0056780F" w:rsidRPr="00266A80">
        <w:rPr>
          <w:rFonts w:ascii="Arial" w:hAnsi="Arial" w:cs="David"/>
          <w:b/>
          <w:bCs/>
          <w:szCs w:val="24"/>
          <w:rtl/>
        </w:rPr>
        <w:t>קשרות עם הגוף הנ"ל לתקופה של שנ</w:t>
      </w:r>
      <w:r w:rsidR="0056780F" w:rsidRPr="00266A80">
        <w:rPr>
          <w:rFonts w:ascii="Arial" w:hAnsi="Arial" w:cs="David" w:hint="cs"/>
          <w:b/>
          <w:bCs/>
          <w:szCs w:val="24"/>
          <w:rtl/>
        </w:rPr>
        <w:t>תיים</w:t>
      </w:r>
      <w:r w:rsidR="00CB3B07">
        <w:rPr>
          <w:rFonts w:ascii="Arial" w:hAnsi="Arial" w:cs="David"/>
          <w:b/>
          <w:bCs/>
          <w:szCs w:val="24"/>
          <w:rtl/>
        </w:rPr>
        <w:t xml:space="preserve"> נו</w:t>
      </w:r>
      <w:r w:rsidR="00CB3B07">
        <w:rPr>
          <w:rFonts w:ascii="Arial" w:hAnsi="Arial" w:cs="David" w:hint="cs"/>
          <w:b/>
          <w:bCs/>
          <w:szCs w:val="24"/>
          <w:rtl/>
        </w:rPr>
        <w:t>ספים ולהרחיב את היקפי הפעילות השנתית ב-30% מדי שנה</w:t>
      </w:r>
      <w:r w:rsidRPr="00266A80">
        <w:rPr>
          <w:rFonts w:ascii="Arial" w:hAnsi="Arial" w:cs="David"/>
          <w:b/>
          <w:bCs/>
          <w:szCs w:val="24"/>
          <w:rtl/>
        </w:rPr>
        <w:t>.</w:t>
      </w:r>
    </w:p>
    <w:p w:rsidR="0065587C" w:rsidRPr="007A01C6" w:rsidRDefault="0065587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highlight w:val="yellow"/>
          <w:u w:val="single"/>
          <w:rtl/>
        </w:rPr>
      </w:pPr>
    </w:p>
    <w:p w:rsidR="00CD2142" w:rsidRPr="006E2F96" w:rsidRDefault="00CD2142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 w:rsidRPr="006E2F96">
        <w:rPr>
          <w:rFonts w:ascii="Arial" w:hAnsi="Arial" w:cs="David"/>
          <w:b/>
          <w:bCs/>
          <w:szCs w:val="24"/>
          <w:u w:val="single"/>
          <w:rtl/>
        </w:rPr>
        <w:t>פירוט דרישות מהספק</w:t>
      </w:r>
    </w:p>
    <w:p w:rsidR="00CD2142" w:rsidRPr="006E2F96" w:rsidRDefault="00CD2142" w:rsidP="00CD2142">
      <w:pPr>
        <w:spacing w:line="360" w:lineRule="auto"/>
        <w:jc w:val="both"/>
        <w:rPr>
          <w:rFonts w:cs="David"/>
          <w:szCs w:val="24"/>
          <w:rtl/>
        </w:rPr>
      </w:pP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 xml:space="preserve">1. ככל שהמציע הוא גוף משפטי מאוגד עליו להיות רשום ברשם רשמי, על הגוף המציע להיות עוסק מורשה/מלכ"ר. 2. על הגוף המציע לנהל ספרי חשבונות כחוק. 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>3. אם הגוף המציע הינו עמותה/חברה לתועלת הציבור עליו להיות בעל אישור על ניהול תקין תקף מטעם רשם העמותות או רשם התאגידים.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>4. על הגוף המבצע להיות עוסק מורשה/ מלכ"ר ולנהל ספר חשבונות כחוק.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>5. ככל שהגוף המבצע הינו עמותה/ חברה לתועלת הציבור, הוא בעל אישור ניהול תקין ותקף מטעם רשם העמותות או רשם התאגידים.</w:t>
      </w:r>
    </w:p>
    <w:p w:rsidR="006E2F96" w:rsidRPr="00C66A47" w:rsidRDefault="00CD2142" w:rsidP="00C66A47">
      <w:pPr>
        <w:spacing w:line="360" w:lineRule="auto"/>
        <w:rPr>
          <w:rFonts w:ascii="Arial" w:hAnsi="Arial" w:cs="David"/>
          <w:b/>
          <w:bCs/>
          <w:szCs w:val="24"/>
          <w:u w:val="single"/>
          <w:rtl/>
        </w:rPr>
      </w:pPr>
      <w:r w:rsidRPr="006E2F96">
        <w:rPr>
          <w:rFonts w:ascii="Arial" w:hAnsi="Arial" w:cs="David"/>
          <w:szCs w:val="24"/>
          <w:rtl/>
        </w:rPr>
        <w:t xml:space="preserve">6. </w:t>
      </w:r>
      <w:r w:rsidR="006E2F96" w:rsidRPr="006E2F96">
        <w:rPr>
          <w:rFonts w:ascii="Arial" w:hAnsi="Arial" w:cs="David" w:hint="cs"/>
          <w:szCs w:val="24"/>
          <w:rtl/>
        </w:rPr>
        <w:t xml:space="preserve">עלות התכנית לא תפחת מסך כולל של </w:t>
      </w:r>
      <w:r w:rsidR="006E2F96" w:rsidRPr="006E2F96"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="00C66A47">
        <w:rPr>
          <w:rFonts w:ascii="Arial" w:hAnsi="Arial" w:cs="David" w:hint="cs"/>
          <w:b/>
          <w:bCs/>
          <w:szCs w:val="24"/>
          <w:u w:val="single"/>
          <w:rtl/>
        </w:rPr>
        <w:t xml:space="preserve"> 4,969,496 </w:t>
      </w:r>
      <w:r w:rsidR="006E2F96" w:rsidRPr="006E2F96">
        <w:rPr>
          <w:rFonts w:ascii="Arial" w:hAnsi="Arial" w:cs="David" w:hint="cs"/>
          <w:szCs w:val="24"/>
          <w:rtl/>
        </w:rPr>
        <w:t>₪ ו</w:t>
      </w:r>
      <w:r w:rsidR="006E2F96" w:rsidRPr="006E2F96">
        <w:rPr>
          <w:rFonts w:ascii="Arial" w:hAnsi="Arial" w:cs="David"/>
          <w:szCs w:val="24"/>
          <w:rtl/>
        </w:rPr>
        <w:t xml:space="preserve">חלקו של הגוף המציע </w:t>
      </w:r>
      <w:r w:rsidR="006E2F96" w:rsidRPr="006E2F96">
        <w:rPr>
          <w:rFonts w:ascii="Arial" w:hAnsi="Arial" w:cs="David" w:hint="cs"/>
          <w:szCs w:val="24"/>
          <w:rtl/>
        </w:rPr>
        <w:t>יעמוד</w:t>
      </w:r>
      <w:r w:rsidR="006E2F96" w:rsidRPr="006E2F96">
        <w:rPr>
          <w:rFonts w:ascii="Arial" w:hAnsi="Arial" w:cs="David"/>
          <w:szCs w:val="24"/>
          <w:rtl/>
        </w:rPr>
        <w:t xml:space="preserve"> על 50% לפחות</w:t>
      </w:r>
      <w:r w:rsidR="006E2F96" w:rsidRPr="006E2F96">
        <w:rPr>
          <w:rFonts w:ascii="Arial" w:hAnsi="Arial" w:cs="David" w:hint="cs"/>
          <w:szCs w:val="24"/>
          <w:rtl/>
        </w:rPr>
        <w:t xml:space="preserve"> מתוך העלות הנ"ל.</w:t>
      </w:r>
    </w:p>
    <w:p w:rsidR="00CD2142" w:rsidRPr="006E2F96" w:rsidRDefault="00CD2142" w:rsidP="006E2F96">
      <w:pPr>
        <w:spacing w:line="360" w:lineRule="auto"/>
        <w:rPr>
          <w:rFonts w:ascii="Arial" w:hAnsi="Arial" w:cs="David"/>
          <w:b/>
          <w:bCs/>
          <w:color w:val="000000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>7. הגוף עוסק ב</w:t>
      </w:r>
      <w:r w:rsidRPr="006E2F96">
        <w:rPr>
          <w:rFonts w:ascii="Arial" w:hAnsi="Arial" w:cs="David" w:hint="cs"/>
          <w:szCs w:val="24"/>
          <w:rtl/>
        </w:rPr>
        <w:t>-</w:t>
      </w:r>
      <w:r w:rsidRPr="006E2F96">
        <w:rPr>
          <w:rFonts w:ascii="Arial" w:hAnsi="Arial" w:cs="David"/>
          <w:szCs w:val="24"/>
          <w:rtl/>
        </w:rPr>
        <w:t xml:space="preserve"> </w:t>
      </w:r>
      <w:r w:rsidR="006E2F96" w:rsidRPr="006E2F96">
        <w:rPr>
          <w:rFonts w:ascii="Arial" w:hAnsi="Arial" w:cs="David" w:hint="cs"/>
          <w:szCs w:val="24"/>
          <w:rtl/>
        </w:rPr>
        <w:t>4</w:t>
      </w:r>
      <w:r w:rsidRPr="006E2F96">
        <w:rPr>
          <w:rFonts w:ascii="Arial" w:hAnsi="Arial" w:cs="David"/>
          <w:szCs w:val="24"/>
          <w:rtl/>
        </w:rPr>
        <w:t xml:space="preserve"> השנים האחרונות בהפעלת תכנית חינוכית בבתי הספר העל יסודיים, אשר מטרתו</w:t>
      </w:r>
      <w:r w:rsidRPr="006E2F96">
        <w:rPr>
          <w:rFonts w:ascii="Arial" w:hAnsi="Arial" w:cs="David"/>
          <w:color w:val="000000"/>
          <w:szCs w:val="24"/>
          <w:rtl/>
        </w:rPr>
        <w:t xml:space="preserve"> להטמיע את ערכי תרבות ישראל בקהילת בית הספר וסביבתו. </w:t>
      </w:r>
    </w:p>
    <w:p w:rsidR="00CD2142" w:rsidRPr="006E2F96" w:rsidRDefault="00CD2142" w:rsidP="00CF53B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>8. לגוף המציע ניסיון מוכח בכתיבת חומרי למידה</w:t>
      </w:r>
      <w:r w:rsidRPr="006E2F96">
        <w:rPr>
          <w:rFonts w:ascii="Arial" w:hAnsi="Arial" w:cs="David" w:hint="cs"/>
          <w:szCs w:val="24"/>
          <w:rtl/>
        </w:rPr>
        <w:t xml:space="preserve"> ו/א הוראה</w:t>
      </w:r>
      <w:r w:rsidRPr="006E2F96">
        <w:rPr>
          <w:rFonts w:ascii="Arial" w:hAnsi="Arial" w:cs="David"/>
          <w:szCs w:val="24"/>
          <w:rtl/>
        </w:rPr>
        <w:t xml:space="preserve"> בתחומי היהדות המותאמים לתוכניות הלימודים בבתי הספר הממלכתיים. הגוף פרסם עד כה לפחות </w:t>
      </w:r>
      <w:r w:rsidRPr="006E2F96">
        <w:rPr>
          <w:rFonts w:ascii="Arial" w:hAnsi="Arial" w:cs="David" w:hint="cs"/>
          <w:szCs w:val="24"/>
          <w:rtl/>
        </w:rPr>
        <w:t>4</w:t>
      </w:r>
      <w:r w:rsidRPr="006E2F96">
        <w:rPr>
          <w:rFonts w:ascii="Arial" w:hAnsi="Arial" w:cs="David"/>
          <w:szCs w:val="24"/>
          <w:rtl/>
        </w:rPr>
        <w:t xml:space="preserve"> חומרי למידה </w:t>
      </w:r>
      <w:r w:rsidRPr="006E2F96">
        <w:rPr>
          <w:rFonts w:ascii="Arial" w:hAnsi="Arial" w:cs="David" w:hint="cs"/>
          <w:szCs w:val="24"/>
          <w:rtl/>
        </w:rPr>
        <w:t>ו/הוראה</w:t>
      </w:r>
      <w:r w:rsidRPr="006E2F96">
        <w:rPr>
          <w:rFonts w:ascii="Arial" w:hAnsi="Arial" w:cs="David"/>
          <w:szCs w:val="24"/>
          <w:rtl/>
        </w:rPr>
        <w:t xml:space="preserve"> שאושרו ע"י </w:t>
      </w:r>
      <w:r w:rsidR="00CF53B2">
        <w:rPr>
          <w:rFonts w:ascii="Arial" w:hAnsi="Arial" w:cs="David" w:hint="cs"/>
          <w:szCs w:val="24"/>
          <w:rtl/>
        </w:rPr>
        <w:t>משרד החינוך</w:t>
      </w:r>
    </w:p>
    <w:p w:rsidR="00CD2142" w:rsidRPr="006E2F96" w:rsidRDefault="00CD2142" w:rsidP="00E848FC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 xml:space="preserve">9. הגוף יתחייב להפעיל את התוכנית המוצעת  ב  </w:t>
      </w:r>
      <w:r w:rsidR="00E848FC" w:rsidRPr="006E2F96">
        <w:rPr>
          <w:rFonts w:ascii="Arial" w:hAnsi="Arial" w:cs="David" w:hint="cs"/>
          <w:szCs w:val="24"/>
          <w:rtl/>
        </w:rPr>
        <w:t>40</w:t>
      </w:r>
      <w:r w:rsidR="0053374D" w:rsidRPr="006E2F96">
        <w:rPr>
          <w:rFonts w:ascii="Arial" w:hAnsi="Arial" w:cs="David" w:hint="cs"/>
          <w:szCs w:val="24"/>
          <w:rtl/>
        </w:rPr>
        <w:t xml:space="preserve"> </w:t>
      </w:r>
      <w:r w:rsidRPr="006E2F96">
        <w:rPr>
          <w:rFonts w:ascii="Arial" w:hAnsi="Arial" w:cs="David"/>
          <w:szCs w:val="24"/>
          <w:rtl/>
        </w:rPr>
        <w:t xml:space="preserve">בתי ספר ממלכתיים </w:t>
      </w:r>
      <w:r w:rsidRPr="006E2F96">
        <w:rPr>
          <w:rFonts w:ascii="Arial" w:hAnsi="Arial" w:cs="David" w:hint="cs"/>
          <w:szCs w:val="24"/>
          <w:rtl/>
        </w:rPr>
        <w:t xml:space="preserve">לפחות </w:t>
      </w:r>
      <w:r w:rsidRPr="006E2F96">
        <w:rPr>
          <w:rFonts w:ascii="Arial" w:hAnsi="Arial" w:cs="David"/>
          <w:szCs w:val="24"/>
          <w:rtl/>
        </w:rPr>
        <w:t>בחינוך העל יסודי ברחבי הארץ</w:t>
      </w:r>
      <w:r w:rsidRPr="006E2F96">
        <w:rPr>
          <w:rFonts w:ascii="Arial" w:hAnsi="Arial" w:cs="David" w:hint="cs"/>
          <w:szCs w:val="24"/>
          <w:rtl/>
        </w:rPr>
        <w:t xml:space="preserve"> בפריסה ארצית רחבה</w:t>
      </w:r>
      <w:r w:rsidRPr="006E2F96">
        <w:rPr>
          <w:rFonts w:ascii="Arial" w:hAnsi="Arial" w:cs="David"/>
          <w:szCs w:val="24"/>
          <w:rtl/>
        </w:rPr>
        <w:t xml:space="preserve"> ובהתאם </w:t>
      </w:r>
      <w:r w:rsidRPr="006E2F96">
        <w:rPr>
          <w:rFonts w:ascii="Arial" w:hAnsi="Arial" w:cs="David" w:hint="cs"/>
          <w:szCs w:val="24"/>
          <w:rtl/>
        </w:rPr>
        <w:t>לקריטריונים שיקבעו מראש ע"י</w:t>
      </w:r>
      <w:r w:rsidRPr="006E2F96">
        <w:rPr>
          <w:rFonts w:ascii="Arial" w:hAnsi="Arial" w:cs="David"/>
          <w:szCs w:val="24"/>
          <w:rtl/>
        </w:rPr>
        <w:t xml:space="preserve"> משרד החינוך.</w:t>
      </w:r>
      <w:r w:rsidRPr="006E2F96">
        <w:rPr>
          <w:rFonts w:ascii="Arial" w:hAnsi="Arial" w:cs="David" w:hint="cs"/>
          <w:szCs w:val="24"/>
          <w:rtl/>
        </w:rPr>
        <w:t xml:space="preserve"> בתי הספר שיבחרו יצטרכו לעמוד באחד מהקריטריונים הבאים: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 xml:space="preserve">      -  מדד טיפוח </w:t>
      </w:r>
      <w:r w:rsidRPr="006E2F96">
        <w:rPr>
          <w:rFonts w:ascii="Arial" w:hAnsi="Arial" w:cs="David"/>
          <w:szCs w:val="24"/>
          <w:rtl/>
        </w:rPr>
        <w:t>–</w:t>
      </w:r>
      <w:r w:rsidRPr="006E2F96">
        <w:rPr>
          <w:rFonts w:ascii="Arial" w:hAnsi="Arial" w:cs="David" w:hint="cs"/>
          <w:szCs w:val="24"/>
          <w:rtl/>
        </w:rPr>
        <w:t xml:space="preserve"> עדיפות לבעלי מדד טיפוח בינוני-גבוהה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 xml:space="preserve">      -  מיקום גיאוגרפי </w:t>
      </w:r>
      <w:r w:rsidRPr="006E2F96">
        <w:rPr>
          <w:rFonts w:ascii="Arial" w:hAnsi="Arial" w:cs="David"/>
          <w:szCs w:val="24"/>
          <w:rtl/>
        </w:rPr>
        <w:t>–</w:t>
      </w:r>
      <w:r w:rsidRPr="006E2F96">
        <w:rPr>
          <w:rFonts w:ascii="Arial" w:hAnsi="Arial" w:cs="David" w:hint="cs"/>
          <w:szCs w:val="24"/>
          <w:rtl/>
        </w:rPr>
        <w:t xml:space="preserve"> עדיפות לפריפריה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 xml:space="preserve">      -  עדיפות לבתי''ס בהם יש שיתוף פעולה עם הרשות המקומית בה נמצא ביה''ס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lastRenderedPageBreak/>
        <w:t xml:space="preserve">      -  עדיפות לבתי''ס בהם יש מחויבות של מנהל ביה''ס (עבר הכשרה במסגרות המכון)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 xml:space="preserve">      -  מספר המורים בעלי הכשרה בתחום (מטעמו של המכון או גופים אחרים)</w:t>
      </w:r>
    </w:p>
    <w:p w:rsidR="00CD2142" w:rsidRPr="006E2F96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 xml:space="preserve">      -  עדיפות לבתי''ס חדשים בתחום.</w:t>
      </w:r>
    </w:p>
    <w:p w:rsidR="00CD2142" w:rsidRPr="006E2F96" w:rsidRDefault="00CD2142" w:rsidP="002D24CE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/>
          <w:szCs w:val="24"/>
          <w:rtl/>
        </w:rPr>
        <w:t xml:space="preserve">10. </w:t>
      </w:r>
      <w:r w:rsidRPr="006E2F96">
        <w:rPr>
          <w:rFonts w:ascii="Arial" w:hAnsi="Arial" w:cs="David" w:hint="cs"/>
          <w:szCs w:val="24"/>
          <w:rtl/>
        </w:rPr>
        <w:t xml:space="preserve">הגוף יתחייב להפעיל השתלמויות </w:t>
      </w:r>
      <w:r w:rsidRPr="006E2F96">
        <w:rPr>
          <w:rFonts w:ascii="Arial" w:hAnsi="Arial" w:cs="David"/>
          <w:szCs w:val="24"/>
          <w:rtl/>
        </w:rPr>
        <w:t xml:space="preserve">בבתי הספר </w:t>
      </w:r>
      <w:r w:rsidRPr="006E2F96">
        <w:rPr>
          <w:rFonts w:ascii="Arial" w:hAnsi="Arial" w:cs="David" w:hint="cs"/>
          <w:szCs w:val="24"/>
          <w:rtl/>
        </w:rPr>
        <w:t xml:space="preserve">לפחות </w:t>
      </w:r>
      <w:r w:rsidRPr="006E2F96">
        <w:rPr>
          <w:rFonts w:ascii="Arial" w:hAnsi="Arial" w:cs="David"/>
          <w:szCs w:val="24"/>
          <w:rtl/>
        </w:rPr>
        <w:t>בהיק</w:t>
      </w:r>
      <w:r w:rsidRPr="006E2F96">
        <w:rPr>
          <w:rFonts w:ascii="Arial" w:hAnsi="Arial" w:cs="David" w:hint="cs"/>
          <w:szCs w:val="24"/>
          <w:rtl/>
        </w:rPr>
        <w:t>פים שנתיים הבאים:</w:t>
      </w:r>
      <w:r w:rsidRPr="006E2F96">
        <w:rPr>
          <w:rFonts w:ascii="Arial" w:hAnsi="Arial" w:cs="David"/>
          <w:szCs w:val="24"/>
          <w:rtl/>
        </w:rPr>
        <w:t xml:space="preserve"> </w:t>
      </w:r>
      <w:r w:rsidR="002D24CE" w:rsidRPr="006E2F96">
        <w:rPr>
          <w:rFonts w:ascii="Arial" w:hAnsi="Arial" w:cs="David" w:hint="cs"/>
          <w:szCs w:val="24"/>
          <w:rtl/>
        </w:rPr>
        <w:t>16</w:t>
      </w:r>
      <w:r w:rsidRPr="006E2F96">
        <w:rPr>
          <w:rFonts w:ascii="Arial" w:hAnsi="Arial" w:cs="David"/>
          <w:szCs w:val="24"/>
          <w:rtl/>
        </w:rPr>
        <w:t xml:space="preserve"> שעות </w:t>
      </w:r>
      <w:r w:rsidRPr="006E2F96">
        <w:rPr>
          <w:rFonts w:ascii="Arial" w:hAnsi="Arial" w:cs="David" w:hint="cs"/>
          <w:szCs w:val="24"/>
          <w:rtl/>
        </w:rPr>
        <w:t>להכשרת מנהלים</w:t>
      </w:r>
      <w:r w:rsidR="002D24CE" w:rsidRPr="006E2F96">
        <w:rPr>
          <w:rFonts w:ascii="Arial" w:hAnsi="Arial" w:cs="David" w:hint="cs"/>
          <w:szCs w:val="24"/>
          <w:rtl/>
        </w:rPr>
        <w:t xml:space="preserve"> בסמינר של יומיים</w:t>
      </w:r>
      <w:r w:rsidRPr="006E2F96">
        <w:rPr>
          <w:rFonts w:ascii="Arial" w:hAnsi="Arial" w:cs="David" w:hint="cs"/>
          <w:szCs w:val="24"/>
          <w:rtl/>
        </w:rPr>
        <w:t>, 1</w:t>
      </w:r>
      <w:r w:rsidR="002D24CE" w:rsidRPr="006E2F96">
        <w:rPr>
          <w:rFonts w:ascii="Arial" w:hAnsi="Arial" w:cs="David" w:hint="cs"/>
          <w:szCs w:val="24"/>
          <w:rtl/>
        </w:rPr>
        <w:t>20 שעות להשתלמויות מורים</w:t>
      </w:r>
      <w:r w:rsidRPr="006E2F96">
        <w:rPr>
          <w:rFonts w:ascii="Arial" w:hAnsi="Arial" w:cs="David"/>
          <w:szCs w:val="24"/>
          <w:rtl/>
        </w:rPr>
        <w:t>.</w:t>
      </w:r>
    </w:p>
    <w:p w:rsidR="00CD2142" w:rsidRPr="006E2F96" w:rsidRDefault="002D24CE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>11</w:t>
      </w:r>
      <w:r w:rsidR="00CD2142" w:rsidRPr="006E2F96">
        <w:rPr>
          <w:rFonts w:ascii="Arial" w:hAnsi="Arial" w:cs="David"/>
          <w:szCs w:val="24"/>
          <w:rtl/>
        </w:rPr>
        <w:t xml:space="preserve">. לגוף ניסיון מוכח בפיתוח מקצועי של מנהלים ומורים ואישור לפתוח קורס להרחבת רישיון הוראה בתרבות </w:t>
      </w:r>
      <w:r w:rsidR="00CF53B2">
        <w:rPr>
          <w:rFonts w:ascii="Arial" w:hAnsi="Arial" w:cs="David"/>
          <w:szCs w:val="24"/>
          <w:rtl/>
        </w:rPr>
        <w:t>ישראל</w:t>
      </w:r>
      <w:r w:rsidR="00CF53B2">
        <w:rPr>
          <w:rFonts w:ascii="Arial" w:hAnsi="Arial" w:cs="David" w:hint="cs"/>
          <w:szCs w:val="24"/>
          <w:rtl/>
        </w:rPr>
        <w:t>.</w:t>
      </w:r>
    </w:p>
    <w:p w:rsidR="00CD2142" w:rsidRPr="006E2F96" w:rsidRDefault="002D24CE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>12</w:t>
      </w:r>
      <w:r w:rsidR="00CD2142" w:rsidRPr="006E2F96">
        <w:rPr>
          <w:rFonts w:ascii="Arial" w:hAnsi="Arial" w:cs="David"/>
          <w:szCs w:val="24"/>
          <w:rtl/>
        </w:rPr>
        <w:t xml:space="preserve">. הגוף יתחייב לביצוע תכנית הערכה אשר תבדוק את אפקטיביות ויעילות התוכנית ברמה מערכתית.  תוצאות ההערכה של התוכנית תוצגנה למשרד החינוך. </w:t>
      </w:r>
    </w:p>
    <w:p w:rsidR="00CD2142" w:rsidRPr="006E2F96" w:rsidRDefault="002D24CE" w:rsidP="00CD2142">
      <w:pPr>
        <w:spacing w:line="360" w:lineRule="auto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>13</w:t>
      </w:r>
      <w:r w:rsidR="00CD2142" w:rsidRPr="006E2F96">
        <w:rPr>
          <w:rFonts w:ascii="Arial" w:hAnsi="Arial" w:cs="David"/>
          <w:szCs w:val="24"/>
          <w:rtl/>
        </w:rPr>
        <w:t>. מובהר בזה כי פעילות זו לא תיכלל בבקשות שיגישו מוסדות חינוך לקבלת הקצבות בנושא תגבור לימודי יהדות (תל"י).</w:t>
      </w:r>
    </w:p>
    <w:p w:rsidR="00CD2142" w:rsidRPr="006E2F96" w:rsidRDefault="00CD2142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rtl/>
        </w:rPr>
      </w:pPr>
      <w:r w:rsidRPr="006E2F96">
        <w:rPr>
          <w:rFonts w:ascii="Arial" w:hAnsi="Arial" w:cs="David" w:hint="cs"/>
          <w:b/>
          <w:bCs/>
          <w:szCs w:val="24"/>
          <w:rtl/>
        </w:rPr>
        <w:t>במידה ותהיינה מספר הצעות, החלוקה בין ההצעות תתקיים לפי הפרופורציות הבאות:</w:t>
      </w:r>
    </w:p>
    <w:p w:rsidR="00CD2142" w:rsidRPr="006E2F96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>ככל שיהיה מציע אשר יגיש הצעה לביצוע תכנית שתעמוד בכל הדרישות האמורות לעיל</w:t>
      </w:r>
    </w:p>
    <w:p w:rsidR="00AA6323" w:rsidRDefault="00CD2142" w:rsidP="00890535">
      <w:pPr>
        <w:spacing w:line="360" w:lineRule="auto"/>
        <w:jc w:val="both"/>
        <w:rPr>
          <w:rFonts w:cs="David"/>
          <w:szCs w:val="24"/>
          <w:rtl/>
        </w:rPr>
      </w:pPr>
      <w:r w:rsidRPr="006E2F96">
        <w:rPr>
          <w:rFonts w:ascii="Arial" w:hAnsi="Arial" w:cs="David" w:hint="cs"/>
          <w:szCs w:val="24"/>
          <w:rtl/>
        </w:rPr>
        <w:t>בהיקף ובכמויות גדולות מהמפורט לעיל, המשרד ישקול להתקשר עמו.ככל שלא תוגש ה</w:t>
      </w:r>
      <w:r w:rsidR="006E2F96" w:rsidRPr="006E2F96">
        <w:rPr>
          <w:rFonts w:ascii="Arial" w:hAnsi="Arial" w:cs="David" w:hint="cs"/>
          <w:szCs w:val="24"/>
          <w:rtl/>
        </w:rPr>
        <w:t xml:space="preserve">צעה כאמור, המשרד יתקשר עם </w:t>
      </w:r>
      <w:r w:rsidRPr="006E2F96">
        <w:rPr>
          <w:rFonts w:ascii="Arial" w:hAnsi="Arial" w:cs="David" w:hint="cs"/>
          <w:szCs w:val="24"/>
          <w:rtl/>
        </w:rPr>
        <w:t>מכון שלום הרטמן לצורך ביצוע תכנית בארי.</w:t>
      </w:r>
    </w:p>
    <w:sectPr w:rsidR="00AA6323" w:rsidSect="00A63A9B">
      <w:headerReference w:type="default" r:id="rId8"/>
      <w:footerReference w:type="default" r:id="rId9"/>
      <w:pgSz w:w="11906" w:h="16838"/>
      <w:pgMar w:top="568" w:right="991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7EB" w:rsidRDefault="005167EB">
      <w:r>
        <w:separator/>
      </w:r>
    </w:p>
  </w:endnote>
  <w:endnote w:type="continuationSeparator" w:id="0">
    <w:p w:rsidR="005167EB" w:rsidRDefault="0051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D54" w:rsidRPr="00163A78" w:rsidRDefault="00544D54" w:rsidP="00163A78">
    <w:pPr>
      <w:pStyle w:val="a4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7EB" w:rsidRDefault="005167EB">
      <w:r>
        <w:separator/>
      </w:r>
    </w:p>
  </w:footnote>
  <w:footnote w:type="continuationSeparator" w:id="0">
    <w:p w:rsidR="005167EB" w:rsidRDefault="00516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D54" w:rsidRDefault="00544D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F83823"/>
    <w:multiLevelType w:val="hybridMultilevel"/>
    <w:tmpl w:val="C63A543C"/>
    <w:lvl w:ilvl="0" w:tplc="04090013">
      <w:start w:val="1"/>
      <w:numFmt w:val="hebrew1"/>
      <w:lvlText w:val="%1."/>
      <w:lvlJc w:val="center"/>
      <w:pPr>
        <w:ind w:left="1004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371051"/>
    <w:multiLevelType w:val="hybridMultilevel"/>
    <w:tmpl w:val="063EBED0"/>
    <w:lvl w:ilvl="0" w:tplc="CFD46D00">
      <w:start w:val="52"/>
      <w:numFmt w:val="bullet"/>
      <w:lvlText w:val=""/>
      <w:lvlJc w:val="left"/>
      <w:pPr>
        <w:tabs>
          <w:tab w:val="num" w:pos="392"/>
        </w:tabs>
        <w:ind w:left="392" w:hanging="360"/>
      </w:pPr>
      <w:rPr>
        <w:rFonts w:ascii="Symbol" w:eastAsia="Times New Roman" w:hAnsi="Symbol" w:cs="David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3">
    <w:nsid w:val="193C57DB"/>
    <w:multiLevelType w:val="hybridMultilevel"/>
    <w:tmpl w:val="56764228"/>
    <w:lvl w:ilvl="0" w:tplc="8EA84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F1529"/>
    <w:multiLevelType w:val="hybridMultilevel"/>
    <w:tmpl w:val="83106618"/>
    <w:lvl w:ilvl="0" w:tplc="6E9A67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A6F12"/>
    <w:multiLevelType w:val="hybridMultilevel"/>
    <w:tmpl w:val="EFF404DC"/>
    <w:lvl w:ilvl="0" w:tplc="821868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A245B"/>
    <w:multiLevelType w:val="hybridMultilevel"/>
    <w:tmpl w:val="D402F5BE"/>
    <w:lvl w:ilvl="0" w:tplc="821868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404CC"/>
    <w:multiLevelType w:val="hybridMultilevel"/>
    <w:tmpl w:val="8CD8A686"/>
    <w:lvl w:ilvl="0" w:tplc="04090013">
      <w:start w:val="1"/>
      <w:numFmt w:val="hebrew1"/>
      <w:lvlText w:val="%1."/>
      <w:lvlJc w:val="center"/>
      <w:pPr>
        <w:ind w:left="100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D92AB8"/>
    <w:multiLevelType w:val="hybridMultilevel"/>
    <w:tmpl w:val="A060EBB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425791"/>
    <w:multiLevelType w:val="hybridMultilevel"/>
    <w:tmpl w:val="41A230F0"/>
    <w:lvl w:ilvl="0" w:tplc="04090013">
      <w:start w:val="1"/>
      <w:numFmt w:val="hebrew1"/>
      <w:lvlText w:val="%1."/>
      <w:lvlJc w:val="center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30"/>
    <w:rsid w:val="000027E4"/>
    <w:rsid w:val="00007CE3"/>
    <w:rsid w:val="00010CBF"/>
    <w:rsid w:val="00044092"/>
    <w:rsid w:val="000471BE"/>
    <w:rsid w:val="00053FCA"/>
    <w:rsid w:val="00057FE6"/>
    <w:rsid w:val="00066077"/>
    <w:rsid w:val="0008768F"/>
    <w:rsid w:val="0009277C"/>
    <w:rsid w:val="00094416"/>
    <w:rsid w:val="000B27C9"/>
    <w:rsid w:val="000B63CB"/>
    <w:rsid w:val="000C4D0E"/>
    <w:rsid w:val="000C7560"/>
    <w:rsid w:val="000D286D"/>
    <w:rsid w:val="000D29E7"/>
    <w:rsid w:val="000D7755"/>
    <w:rsid w:val="000E08C3"/>
    <w:rsid w:val="000E0F59"/>
    <w:rsid w:val="000E142D"/>
    <w:rsid w:val="000F6807"/>
    <w:rsid w:val="001071C3"/>
    <w:rsid w:val="001431C7"/>
    <w:rsid w:val="00155117"/>
    <w:rsid w:val="00163A78"/>
    <w:rsid w:val="0016506C"/>
    <w:rsid w:val="001751CA"/>
    <w:rsid w:val="001818C5"/>
    <w:rsid w:val="0018228A"/>
    <w:rsid w:val="0018309B"/>
    <w:rsid w:val="00192757"/>
    <w:rsid w:val="00197F1E"/>
    <w:rsid w:val="001A0D3D"/>
    <w:rsid w:val="001A6D29"/>
    <w:rsid w:val="001B3026"/>
    <w:rsid w:val="001B609B"/>
    <w:rsid w:val="001C00F7"/>
    <w:rsid w:val="001D0951"/>
    <w:rsid w:val="001D2A39"/>
    <w:rsid w:val="001D6BDE"/>
    <w:rsid w:val="001F1CAD"/>
    <w:rsid w:val="001F6E03"/>
    <w:rsid w:val="00200F8C"/>
    <w:rsid w:val="002038A0"/>
    <w:rsid w:val="00236430"/>
    <w:rsid w:val="002369CF"/>
    <w:rsid w:val="00266A80"/>
    <w:rsid w:val="00266CF1"/>
    <w:rsid w:val="00272755"/>
    <w:rsid w:val="00274638"/>
    <w:rsid w:val="002925E0"/>
    <w:rsid w:val="00295CBF"/>
    <w:rsid w:val="00295D1D"/>
    <w:rsid w:val="002967E1"/>
    <w:rsid w:val="002A62C1"/>
    <w:rsid w:val="002B32A6"/>
    <w:rsid w:val="002B6CCF"/>
    <w:rsid w:val="002B7C1E"/>
    <w:rsid w:val="002C1813"/>
    <w:rsid w:val="002D1F3D"/>
    <w:rsid w:val="002D24CE"/>
    <w:rsid w:val="002E1C79"/>
    <w:rsid w:val="002F013B"/>
    <w:rsid w:val="002F6DE8"/>
    <w:rsid w:val="00301B82"/>
    <w:rsid w:val="003223F0"/>
    <w:rsid w:val="00352C6B"/>
    <w:rsid w:val="00361A59"/>
    <w:rsid w:val="00362763"/>
    <w:rsid w:val="0036799C"/>
    <w:rsid w:val="00373302"/>
    <w:rsid w:val="0037490D"/>
    <w:rsid w:val="00374D8A"/>
    <w:rsid w:val="003759CF"/>
    <w:rsid w:val="003853BC"/>
    <w:rsid w:val="00386114"/>
    <w:rsid w:val="00387F08"/>
    <w:rsid w:val="00396420"/>
    <w:rsid w:val="003975B5"/>
    <w:rsid w:val="003C395A"/>
    <w:rsid w:val="003C4448"/>
    <w:rsid w:val="003C53BF"/>
    <w:rsid w:val="003D68C5"/>
    <w:rsid w:val="003D722F"/>
    <w:rsid w:val="003E5C8C"/>
    <w:rsid w:val="003F08D5"/>
    <w:rsid w:val="00402A16"/>
    <w:rsid w:val="0042124D"/>
    <w:rsid w:val="004214B8"/>
    <w:rsid w:val="00422418"/>
    <w:rsid w:val="004354F9"/>
    <w:rsid w:val="00436B84"/>
    <w:rsid w:val="004402E9"/>
    <w:rsid w:val="00441691"/>
    <w:rsid w:val="00442956"/>
    <w:rsid w:val="00463B1E"/>
    <w:rsid w:val="004A3E46"/>
    <w:rsid w:val="004F242B"/>
    <w:rsid w:val="004F3012"/>
    <w:rsid w:val="004F4746"/>
    <w:rsid w:val="00500120"/>
    <w:rsid w:val="00505D61"/>
    <w:rsid w:val="00510B34"/>
    <w:rsid w:val="00510B9F"/>
    <w:rsid w:val="005167EB"/>
    <w:rsid w:val="00530D5E"/>
    <w:rsid w:val="0053374D"/>
    <w:rsid w:val="00544D54"/>
    <w:rsid w:val="00545A07"/>
    <w:rsid w:val="0054656C"/>
    <w:rsid w:val="005505F8"/>
    <w:rsid w:val="0056780F"/>
    <w:rsid w:val="00574F97"/>
    <w:rsid w:val="00584D73"/>
    <w:rsid w:val="005A6FCE"/>
    <w:rsid w:val="005A7E8B"/>
    <w:rsid w:val="005C26F4"/>
    <w:rsid w:val="005C7099"/>
    <w:rsid w:val="005D6733"/>
    <w:rsid w:val="005D74C8"/>
    <w:rsid w:val="00603750"/>
    <w:rsid w:val="006079C7"/>
    <w:rsid w:val="006202AB"/>
    <w:rsid w:val="00627EAA"/>
    <w:rsid w:val="00630CF8"/>
    <w:rsid w:val="00636666"/>
    <w:rsid w:val="0064658F"/>
    <w:rsid w:val="00647808"/>
    <w:rsid w:val="0065587C"/>
    <w:rsid w:val="006576EE"/>
    <w:rsid w:val="00683CC3"/>
    <w:rsid w:val="0068535D"/>
    <w:rsid w:val="006860CA"/>
    <w:rsid w:val="006B1E7B"/>
    <w:rsid w:val="006B449B"/>
    <w:rsid w:val="006D67DA"/>
    <w:rsid w:val="006E2B45"/>
    <w:rsid w:val="006E2F96"/>
    <w:rsid w:val="006E3194"/>
    <w:rsid w:val="006E658E"/>
    <w:rsid w:val="006E7E7B"/>
    <w:rsid w:val="0070325F"/>
    <w:rsid w:val="00710F6B"/>
    <w:rsid w:val="00735E4E"/>
    <w:rsid w:val="00736A17"/>
    <w:rsid w:val="0074320A"/>
    <w:rsid w:val="00750BBE"/>
    <w:rsid w:val="00752878"/>
    <w:rsid w:val="00760ACC"/>
    <w:rsid w:val="0078751C"/>
    <w:rsid w:val="00795482"/>
    <w:rsid w:val="007A01C6"/>
    <w:rsid w:val="007B7570"/>
    <w:rsid w:val="007C534C"/>
    <w:rsid w:val="007D1B0F"/>
    <w:rsid w:val="007E4048"/>
    <w:rsid w:val="007E47DB"/>
    <w:rsid w:val="007F1B13"/>
    <w:rsid w:val="007F7C91"/>
    <w:rsid w:val="008147CC"/>
    <w:rsid w:val="00814C4D"/>
    <w:rsid w:val="00817129"/>
    <w:rsid w:val="0082071C"/>
    <w:rsid w:val="0083353B"/>
    <w:rsid w:val="00836690"/>
    <w:rsid w:val="008464BF"/>
    <w:rsid w:val="00860389"/>
    <w:rsid w:val="00873DF3"/>
    <w:rsid w:val="00874FFA"/>
    <w:rsid w:val="00890535"/>
    <w:rsid w:val="00894745"/>
    <w:rsid w:val="00895720"/>
    <w:rsid w:val="008A5617"/>
    <w:rsid w:val="008B1A0E"/>
    <w:rsid w:val="008B5C43"/>
    <w:rsid w:val="008C279A"/>
    <w:rsid w:val="008D67F7"/>
    <w:rsid w:val="008D69D8"/>
    <w:rsid w:val="008E1DAA"/>
    <w:rsid w:val="00901473"/>
    <w:rsid w:val="009304D4"/>
    <w:rsid w:val="00933A56"/>
    <w:rsid w:val="00933C2E"/>
    <w:rsid w:val="00934485"/>
    <w:rsid w:val="00935C3D"/>
    <w:rsid w:val="00971141"/>
    <w:rsid w:val="00972981"/>
    <w:rsid w:val="0097515F"/>
    <w:rsid w:val="00993FDB"/>
    <w:rsid w:val="009A10A0"/>
    <w:rsid w:val="009B1AAF"/>
    <w:rsid w:val="009B3059"/>
    <w:rsid w:val="009C0B06"/>
    <w:rsid w:val="009C2230"/>
    <w:rsid w:val="009D15F8"/>
    <w:rsid w:val="009D1B15"/>
    <w:rsid w:val="009E21AD"/>
    <w:rsid w:val="009E6F96"/>
    <w:rsid w:val="009F05EA"/>
    <w:rsid w:val="009F10FD"/>
    <w:rsid w:val="009F1259"/>
    <w:rsid w:val="009F15B5"/>
    <w:rsid w:val="009F6C0E"/>
    <w:rsid w:val="00A05B6E"/>
    <w:rsid w:val="00A31A46"/>
    <w:rsid w:val="00A362AC"/>
    <w:rsid w:val="00A42DFC"/>
    <w:rsid w:val="00A51553"/>
    <w:rsid w:val="00A55370"/>
    <w:rsid w:val="00A63A9B"/>
    <w:rsid w:val="00A67D17"/>
    <w:rsid w:val="00A71FF5"/>
    <w:rsid w:val="00A82FA9"/>
    <w:rsid w:val="00A908C1"/>
    <w:rsid w:val="00A919B0"/>
    <w:rsid w:val="00A979F9"/>
    <w:rsid w:val="00A97D00"/>
    <w:rsid w:val="00AA20CE"/>
    <w:rsid w:val="00AA6323"/>
    <w:rsid w:val="00AB1A67"/>
    <w:rsid w:val="00AC0952"/>
    <w:rsid w:val="00AD5588"/>
    <w:rsid w:val="00AE466F"/>
    <w:rsid w:val="00AF3A58"/>
    <w:rsid w:val="00B02B31"/>
    <w:rsid w:val="00B13B1A"/>
    <w:rsid w:val="00B20240"/>
    <w:rsid w:val="00B313A6"/>
    <w:rsid w:val="00B73F11"/>
    <w:rsid w:val="00B92009"/>
    <w:rsid w:val="00B948DB"/>
    <w:rsid w:val="00B97489"/>
    <w:rsid w:val="00BB20F8"/>
    <w:rsid w:val="00BB608A"/>
    <w:rsid w:val="00BD3CAD"/>
    <w:rsid w:val="00BE4D72"/>
    <w:rsid w:val="00C200D3"/>
    <w:rsid w:val="00C21461"/>
    <w:rsid w:val="00C22F43"/>
    <w:rsid w:val="00C34271"/>
    <w:rsid w:val="00C36D95"/>
    <w:rsid w:val="00C42FD8"/>
    <w:rsid w:val="00C65721"/>
    <w:rsid w:val="00C66A47"/>
    <w:rsid w:val="00C850C3"/>
    <w:rsid w:val="00C87569"/>
    <w:rsid w:val="00C943AA"/>
    <w:rsid w:val="00C97ED7"/>
    <w:rsid w:val="00CA0F23"/>
    <w:rsid w:val="00CB3B07"/>
    <w:rsid w:val="00CB7419"/>
    <w:rsid w:val="00CB7722"/>
    <w:rsid w:val="00CB7823"/>
    <w:rsid w:val="00CD2142"/>
    <w:rsid w:val="00CD5C44"/>
    <w:rsid w:val="00CE726C"/>
    <w:rsid w:val="00CE7B0B"/>
    <w:rsid w:val="00CF53B2"/>
    <w:rsid w:val="00CF5E63"/>
    <w:rsid w:val="00CF7C1D"/>
    <w:rsid w:val="00D02CBE"/>
    <w:rsid w:val="00D04CF5"/>
    <w:rsid w:val="00D11DEB"/>
    <w:rsid w:val="00D316CE"/>
    <w:rsid w:val="00D36709"/>
    <w:rsid w:val="00D54B2A"/>
    <w:rsid w:val="00D56E87"/>
    <w:rsid w:val="00D6591D"/>
    <w:rsid w:val="00D76A39"/>
    <w:rsid w:val="00D8379E"/>
    <w:rsid w:val="00D94F6D"/>
    <w:rsid w:val="00DA03A7"/>
    <w:rsid w:val="00DA064C"/>
    <w:rsid w:val="00DD4796"/>
    <w:rsid w:val="00DD50B2"/>
    <w:rsid w:val="00DE54C6"/>
    <w:rsid w:val="00DF24B5"/>
    <w:rsid w:val="00E0387F"/>
    <w:rsid w:val="00E072CF"/>
    <w:rsid w:val="00E2000B"/>
    <w:rsid w:val="00E26F8C"/>
    <w:rsid w:val="00E27A26"/>
    <w:rsid w:val="00E37958"/>
    <w:rsid w:val="00E41E64"/>
    <w:rsid w:val="00E47147"/>
    <w:rsid w:val="00E562B5"/>
    <w:rsid w:val="00E614E4"/>
    <w:rsid w:val="00E746B7"/>
    <w:rsid w:val="00E80C96"/>
    <w:rsid w:val="00E848FC"/>
    <w:rsid w:val="00EC3302"/>
    <w:rsid w:val="00EC3AB7"/>
    <w:rsid w:val="00EC6E93"/>
    <w:rsid w:val="00ED61C1"/>
    <w:rsid w:val="00ED7F6B"/>
    <w:rsid w:val="00EF2900"/>
    <w:rsid w:val="00F002A2"/>
    <w:rsid w:val="00F0186D"/>
    <w:rsid w:val="00F03F36"/>
    <w:rsid w:val="00F10522"/>
    <w:rsid w:val="00F13331"/>
    <w:rsid w:val="00F20664"/>
    <w:rsid w:val="00F21508"/>
    <w:rsid w:val="00F24D67"/>
    <w:rsid w:val="00F27DBA"/>
    <w:rsid w:val="00F41DB9"/>
    <w:rsid w:val="00F61596"/>
    <w:rsid w:val="00F62121"/>
    <w:rsid w:val="00F65030"/>
    <w:rsid w:val="00F721DB"/>
    <w:rsid w:val="00F725F9"/>
    <w:rsid w:val="00F806AB"/>
    <w:rsid w:val="00F852A1"/>
    <w:rsid w:val="00FA78CF"/>
    <w:rsid w:val="00FB210D"/>
    <w:rsid w:val="00FB3B01"/>
    <w:rsid w:val="00FB4605"/>
    <w:rsid w:val="00FB551E"/>
    <w:rsid w:val="00FB6556"/>
    <w:rsid w:val="00FD76D7"/>
    <w:rsid w:val="00FE188F"/>
    <w:rsid w:val="00FE33C8"/>
    <w:rsid w:val="00FF1A8C"/>
    <w:rsid w:val="00FF29DA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styleId="a8">
    <w:name w:val="Table Grid"/>
    <w:aliases w:val="טקסט טבלה תחתונה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a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styleId="ab">
    <w:name w:val="List Paragraph"/>
    <w:basedOn w:val="a"/>
    <w:uiPriority w:val="34"/>
    <w:qFormat/>
    <w:rsid w:val="000B2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styleId="a8">
    <w:name w:val="Table Grid"/>
    <w:aliases w:val="טקסט טבלה תחתונה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a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styleId="ab">
    <w:name w:val="List Paragraph"/>
    <w:basedOn w:val="a"/>
    <w:uiPriority w:val="34"/>
    <w:qFormat/>
    <w:rsid w:val="000B2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u1965\Desktop\&#1496;&#1508;&#1505;&#1497;&#1501;%20&#1495;&#1491;&#1513;&#1497;&#1501;\&#1496;&#1493;&#1508;&#1505;%20&#1502;&#1500;&#1493;&#1493;&#1492;%20&#1500;&#1492;&#1514;&#1511;&#1513;&#1512;&#1493;&#1514;%20&#1489;&#1508;&#1496;&#1493;&#151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טופס מלווה להתקשרות בפטור</Template>
  <TotalTime>1</TotalTime>
  <Pages>3</Pages>
  <Words>885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‏ג' סיון, תש"ע</vt:lpstr>
      <vt:lpstr>‏ג' סיון, תש"ע</vt:lpstr>
    </vt:vector>
  </TitlesOfParts>
  <Company>moe</Company>
  <LinksUpToDate>false</LinksUpToDate>
  <CharactersWithSpaces>5305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  <vt:variant>
        <vt:i4>8126589</vt:i4>
      </vt:variant>
      <vt:variant>
        <vt:i4>0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‏ג' סיון, תש"ע</dc:title>
  <dc:creator>amu1965</dc:creator>
  <cp:lastModifiedBy>גלית דוד</cp:lastModifiedBy>
  <cp:revision>2</cp:revision>
  <cp:lastPrinted>2015-10-13T14:44:00Z</cp:lastPrinted>
  <dcterms:created xsi:type="dcterms:W3CDTF">2015-12-03T09:10:00Z</dcterms:created>
  <dcterms:modified xsi:type="dcterms:W3CDTF">2015-12-03T09:10:00Z</dcterms:modified>
</cp:coreProperties>
</file>